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page" w:tblpX="8863" w:tblpY="-2727"/>
        <w:tblW w:w="0" w:type="auto"/>
        <w:tblLook w:val="04A0"/>
      </w:tblPr>
      <w:tblGrid>
        <w:gridCol w:w="3119"/>
      </w:tblGrid>
      <w:tr w:rsidR="002D6993" w:rsidTr="002D6993">
        <w:trPr>
          <w:trHeight w:val="322"/>
        </w:trPr>
        <w:tc>
          <w:tcPr>
            <w:tcW w:w="3119" w:type="dxa"/>
            <w:shd w:val="clear" w:color="auto" w:fill="C6D9F1" w:themeFill="text2" w:themeFillTint="33"/>
            <w:vAlign w:val="center"/>
          </w:tcPr>
          <w:p w:rsidR="002D6993" w:rsidRPr="007028FC" w:rsidRDefault="002D6993" w:rsidP="002D6993">
            <w:pPr>
              <w:jc w:val="center"/>
              <w:rPr>
                <w:i/>
                <w:sz w:val="18"/>
                <w:szCs w:val="18"/>
              </w:rPr>
            </w:pPr>
            <w:r w:rsidRPr="007028FC">
              <w:rPr>
                <w:b/>
                <w:sz w:val="18"/>
                <w:szCs w:val="18"/>
              </w:rPr>
              <w:t>Office Use Only</w:t>
            </w:r>
          </w:p>
        </w:tc>
      </w:tr>
      <w:tr w:rsidR="002D6993" w:rsidTr="002D6993">
        <w:trPr>
          <w:trHeight w:val="322"/>
        </w:trPr>
        <w:tc>
          <w:tcPr>
            <w:tcW w:w="3119" w:type="dxa"/>
          </w:tcPr>
          <w:p w:rsidR="002D6993" w:rsidRPr="007028FC" w:rsidRDefault="002D6993" w:rsidP="002D6993">
            <w:pPr>
              <w:rPr>
                <w:sz w:val="16"/>
                <w:szCs w:val="16"/>
              </w:rPr>
            </w:pPr>
            <w:r w:rsidRPr="007028FC">
              <w:rPr>
                <w:sz w:val="16"/>
                <w:szCs w:val="16"/>
              </w:rPr>
              <w:t>Date Records Requested:</w:t>
            </w:r>
          </w:p>
        </w:tc>
      </w:tr>
      <w:tr w:rsidR="002D6993" w:rsidTr="002D6993">
        <w:trPr>
          <w:trHeight w:val="342"/>
        </w:trPr>
        <w:tc>
          <w:tcPr>
            <w:tcW w:w="3119" w:type="dxa"/>
          </w:tcPr>
          <w:p w:rsidR="002D6993" w:rsidRPr="007028FC" w:rsidRDefault="002D6993" w:rsidP="002D6993">
            <w:pPr>
              <w:rPr>
                <w:sz w:val="16"/>
                <w:szCs w:val="16"/>
              </w:rPr>
            </w:pPr>
            <w:r w:rsidRPr="007028FC">
              <w:rPr>
                <w:sz w:val="16"/>
                <w:szCs w:val="16"/>
              </w:rPr>
              <w:t>Date CUM Received:</w:t>
            </w:r>
          </w:p>
        </w:tc>
      </w:tr>
    </w:tbl>
    <w:p w:rsidR="00386DE6" w:rsidRDefault="00924102" w:rsidP="00B07A1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77CFD" w:rsidRPr="00F25745" w:rsidRDefault="007028FC" w:rsidP="00B07A17">
      <w:pPr>
        <w:rPr>
          <w:b/>
          <w:sz w:val="36"/>
          <w:szCs w:val="36"/>
          <w:u w:val="single"/>
        </w:rPr>
      </w:pPr>
      <w:r w:rsidRPr="00F25745">
        <w:rPr>
          <w:b/>
          <w:sz w:val="36"/>
          <w:szCs w:val="36"/>
          <w:u w:val="single"/>
        </w:rPr>
        <w:t>Request for Student Records</w:t>
      </w:r>
    </w:p>
    <w:p w:rsidR="00F77CFD" w:rsidRDefault="00F77CFD" w:rsidP="00B07A17">
      <w:pPr>
        <w:rPr>
          <w:b/>
          <w:sz w:val="36"/>
          <w:szCs w:val="36"/>
        </w:rPr>
      </w:pPr>
    </w:p>
    <w:p w:rsidR="007028FC" w:rsidRPr="007028FC" w:rsidRDefault="007028FC" w:rsidP="00B07A17">
      <w:pPr>
        <w:rPr>
          <w:b/>
          <w:sz w:val="36"/>
          <w:szCs w:val="36"/>
        </w:rPr>
      </w:pPr>
      <w:r w:rsidRPr="007028FC">
        <w:rPr>
          <w:b/>
          <w:sz w:val="36"/>
          <w:szCs w:val="36"/>
        </w:rPr>
        <w:tab/>
      </w:r>
      <w:r w:rsidRPr="007028FC">
        <w:rPr>
          <w:b/>
          <w:sz w:val="36"/>
          <w:szCs w:val="36"/>
        </w:rPr>
        <w:tab/>
      </w:r>
      <w:r w:rsidRPr="007028FC">
        <w:rPr>
          <w:b/>
          <w:sz w:val="36"/>
          <w:szCs w:val="36"/>
        </w:rPr>
        <w:tab/>
      </w:r>
      <w:r w:rsidRPr="007028FC">
        <w:rPr>
          <w:b/>
          <w:sz w:val="36"/>
          <w:szCs w:val="36"/>
        </w:rPr>
        <w:tab/>
      </w:r>
      <w:r w:rsidRPr="007028FC">
        <w:rPr>
          <w:b/>
          <w:sz w:val="36"/>
          <w:szCs w:val="36"/>
        </w:rPr>
        <w:tab/>
      </w:r>
      <w:r w:rsidRPr="007028FC">
        <w:rPr>
          <w:b/>
          <w:sz w:val="36"/>
          <w:szCs w:val="36"/>
        </w:rPr>
        <w:tab/>
      </w:r>
    </w:p>
    <w:p w:rsidR="00924102" w:rsidRPr="007028FC" w:rsidRDefault="00924102" w:rsidP="00B07A17">
      <w:pPr>
        <w:rPr>
          <w:b/>
        </w:rPr>
      </w:pPr>
    </w:p>
    <w:p w:rsidR="007028FC" w:rsidRDefault="007028FC" w:rsidP="000A3B89">
      <w:r>
        <w:t>Today’s Date</w:t>
      </w:r>
      <w:r w:rsidR="000A3B89">
        <w:t>:</w:t>
      </w:r>
      <w:r w:rsidR="000A3B89">
        <w:tab/>
      </w:r>
      <w:r>
        <w:t>__________________</w:t>
      </w:r>
    </w:p>
    <w:p w:rsidR="000A3B89" w:rsidRDefault="000A3B89" w:rsidP="000A3B89">
      <w:r>
        <w:tab/>
      </w:r>
    </w:p>
    <w:p w:rsidR="007028FC" w:rsidRPr="008D021E" w:rsidRDefault="002C0FE4" w:rsidP="000A3B89">
      <w:r>
        <w:t>Name of last school attended:</w:t>
      </w:r>
      <w:r>
        <w:tab/>
      </w:r>
      <w:r>
        <w:tab/>
      </w:r>
      <w:r w:rsidR="007028FC" w:rsidRPr="008D021E">
        <w:t>_______</w:t>
      </w:r>
      <w:r>
        <w:t>___________________________</w:t>
      </w:r>
      <w:r w:rsidR="007028FC" w:rsidRPr="008D021E">
        <w:t>_______</w:t>
      </w:r>
      <w:r>
        <w:t>_</w:t>
      </w:r>
    </w:p>
    <w:p w:rsidR="008D021E" w:rsidRPr="008D021E" w:rsidRDefault="008D021E" w:rsidP="000A3B89"/>
    <w:p w:rsidR="007028FC" w:rsidRPr="008D021E" w:rsidRDefault="007028FC" w:rsidP="002C0FE4">
      <w:pPr>
        <w:ind w:left="1440"/>
      </w:pPr>
      <w:r w:rsidRPr="008D021E">
        <w:t>Sch</w:t>
      </w:r>
      <w:r w:rsidR="002C0FE4">
        <w:t xml:space="preserve">ool Address: </w:t>
      </w:r>
      <w:r w:rsidR="002C0FE4">
        <w:tab/>
        <w:t>_________________</w:t>
      </w:r>
      <w:r w:rsidRPr="008D021E">
        <w:t>_</w:t>
      </w:r>
      <w:r w:rsidR="002C0FE4">
        <w:t>_________________</w:t>
      </w:r>
      <w:r w:rsidRPr="008D021E">
        <w:t>__</w:t>
      </w:r>
      <w:r w:rsidR="002C0FE4">
        <w:t>_____</w:t>
      </w:r>
    </w:p>
    <w:p w:rsidR="008D021E" w:rsidRPr="008D021E" w:rsidRDefault="008D021E" w:rsidP="000A3B89"/>
    <w:p w:rsidR="007028FC" w:rsidRPr="008D021E" w:rsidRDefault="002C0FE4" w:rsidP="002C0FE4">
      <w:pPr>
        <w:ind w:left="720" w:firstLine="720"/>
      </w:pPr>
      <w:r>
        <w:t>City, State, Zip:</w:t>
      </w:r>
      <w:r>
        <w:tab/>
      </w:r>
      <w:r w:rsidR="008D021E" w:rsidRPr="008D021E">
        <w:t>____</w:t>
      </w:r>
      <w:r>
        <w:t>______________</w:t>
      </w:r>
      <w:r w:rsidR="008D021E" w:rsidRPr="008D021E">
        <w:t>_____________________</w:t>
      </w:r>
      <w:r>
        <w:t>___</w:t>
      </w:r>
    </w:p>
    <w:p w:rsidR="008D021E" w:rsidRPr="008D021E" w:rsidRDefault="008D021E" w:rsidP="000A3B89"/>
    <w:p w:rsidR="000A3B89" w:rsidRPr="008D021E" w:rsidRDefault="002C0FE4" w:rsidP="002C0FE4">
      <w:pPr>
        <w:ind w:left="720" w:firstLine="720"/>
      </w:pPr>
      <w:r>
        <w:t>Phone Number:</w:t>
      </w:r>
      <w:r>
        <w:tab/>
      </w:r>
      <w:r w:rsidR="008D021E" w:rsidRPr="008D021E">
        <w:t>______</w:t>
      </w:r>
      <w:r>
        <w:t>________</w:t>
      </w:r>
      <w:proofErr w:type="gramStart"/>
      <w:r>
        <w:t xml:space="preserve">_  </w:t>
      </w:r>
      <w:r w:rsidR="007028FC" w:rsidRPr="008D021E">
        <w:t>Fax</w:t>
      </w:r>
      <w:proofErr w:type="gramEnd"/>
      <w:r w:rsidR="007028FC" w:rsidRPr="008D021E">
        <w:t xml:space="preserve"> Number:</w:t>
      </w:r>
      <w:r>
        <w:t>_______________</w:t>
      </w:r>
    </w:p>
    <w:p w:rsidR="000A3B89" w:rsidRDefault="000A3B89" w:rsidP="000A3B89"/>
    <w:p w:rsidR="000A3B89" w:rsidRDefault="008D021E" w:rsidP="000A3B89">
      <w:pPr>
        <w:rPr>
          <w:b/>
        </w:rPr>
      </w:pPr>
      <w:r w:rsidRPr="008D021E">
        <w:rPr>
          <w:b/>
        </w:rPr>
        <w:t xml:space="preserve">The following student(s) have/has enrolled in our school as of </w:t>
      </w:r>
      <w:r>
        <w:rPr>
          <w:b/>
        </w:rPr>
        <w:t>_________________</w:t>
      </w:r>
      <w:r w:rsidRPr="008D021E">
        <w:rPr>
          <w:b/>
        </w:rPr>
        <w:t>_. Please send the following student(s) cumulative, health, and confidential records to the school address marked above. Thank you!</w:t>
      </w:r>
    </w:p>
    <w:p w:rsidR="00572018" w:rsidRDefault="00572018" w:rsidP="000A3B89">
      <w:pPr>
        <w:rPr>
          <w:b/>
        </w:rPr>
      </w:pPr>
    </w:p>
    <w:tbl>
      <w:tblPr>
        <w:tblStyle w:val="TableGrid"/>
        <w:tblW w:w="9360" w:type="dxa"/>
        <w:tblInd w:w="-342" w:type="dxa"/>
        <w:tblLayout w:type="fixed"/>
        <w:tblLook w:val="04A0"/>
      </w:tblPr>
      <w:tblGrid>
        <w:gridCol w:w="3330"/>
        <w:gridCol w:w="900"/>
        <w:gridCol w:w="2250"/>
        <w:gridCol w:w="2880"/>
      </w:tblGrid>
      <w:tr w:rsidR="008D021E" w:rsidTr="00EA177A">
        <w:trPr>
          <w:trHeight w:val="286"/>
        </w:trPr>
        <w:tc>
          <w:tcPr>
            <w:tcW w:w="3330" w:type="dxa"/>
            <w:vAlign w:val="center"/>
          </w:tcPr>
          <w:p w:rsidR="008D021E" w:rsidRDefault="008D021E" w:rsidP="008D021E">
            <w:pPr>
              <w:jc w:val="center"/>
              <w:rPr>
                <w:b/>
              </w:rPr>
            </w:pPr>
            <w:r>
              <w:rPr>
                <w:b/>
              </w:rPr>
              <w:t>Student(s) Name</w:t>
            </w:r>
          </w:p>
        </w:tc>
        <w:tc>
          <w:tcPr>
            <w:tcW w:w="900" w:type="dxa"/>
            <w:vAlign w:val="center"/>
          </w:tcPr>
          <w:p w:rsidR="008D021E" w:rsidRDefault="008D021E" w:rsidP="008D021E">
            <w:pPr>
              <w:jc w:val="center"/>
              <w:rPr>
                <w:b/>
              </w:rPr>
            </w:pPr>
            <w:r>
              <w:rPr>
                <w:b/>
              </w:rPr>
              <w:t>Grade</w:t>
            </w:r>
          </w:p>
        </w:tc>
        <w:tc>
          <w:tcPr>
            <w:tcW w:w="2250" w:type="dxa"/>
            <w:vAlign w:val="center"/>
          </w:tcPr>
          <w:p w:rsidR="008D021E" w:rsidRDefault="008D021E" w:rsidP="008D021E">
            <w:pPr>
              <w:jc w:val="center"/>
              <w:rPr>
                <w:b/>
              </w:rPr>
            </w:pPr>
            <w:r>
              <w:rPr>
                <w:b/>
              </w:rPr>
              <w:t>Date of Birth</w:t>
            </w:r>
          </w:p>
        </w:tc>
        <w:tc>
          <w:tcPr>
            <w:tcW w:w="2880" w:type="dxa"/>
            <w:shd w:val="clear" w:color="auto" w:fill="FFCC00"/>
            <w:vAlign w:val="center"/>
          </w:tcPr>
          <w:p w:rsidR="008D021E" w:rsidRDefault="008D021E" w:rsidP="008D021E">
            <w:pPr>
              <w:jc w:val="center"/>
              <w:rPr>
                <w:b/>
              </w:rPr>
            </w:pPr>
            <w:r>
              <w:rPr>
                <w:b/>
              </w:rPr>
              <w:t>Special Instructions</w:t>
            </w:r>
          </w:p>
        </w:tc>
      </w:tr>
      <w:tr w:rsidR="002977BF" w:rsidTr="00EA177A">
        <w:trPr>
          <w:trHeight w:val="588"/>
        </w:trPr>
        <w:tc>
          <w:tcPr>
            <w:tcW w:w="3330" w:type="dxa"/>
            <w:vAlign w:val="bottom"/>
          </w:tcPr>
          <w:p w:rsidR="002977BF" w:rsidRDefault="002977BF" w:rsidP="008D021E">
            <w:pPr>
              <w:jc w:val="center"/>
              <w:rPr>
                <w:b/>
              </w:rPr>
            </w:pPr>
          </w:p>
          <w:p w:rsidR="002977BF" w:rsidRDefault="002977BF" w:rsidP="008D021E">
            <w:pPr>
              <w:jc w:val="center"/>
              <w:rPr>
                <w:b/>
              </w:rPr>
            </w:pPr>
          </w:p>
        </w:tc>
        <w:tc>
          <w:tcPr>
            <w:tcW w:w="900" w:type="dxa"/>
            <w:vAlign w:val="bottom"/>
          </w:tcPr>
          <w:p w:rsidR="002977BF" w:rsidRDefault="002977BF" w:rsidP="008D021E">
            <w:pPr>
              <w:jc w:val="center"/>
              <w:rPr>
                <w:b/>
              </w:rPr>
            </w:pPr>
          </w:p>
        </w:tc>
        <w:tc>
          <w:tcPr>
            <w:tcW w:w="2250" w:type="dxa"/>
            <w:vAlign w:val="bottom"/>
          </w:tcPr>
          <w:p w:rsidR="002977BF" w:rsidRDefault="002977BF" w:rsidP="008D021E">
            <w:pPr>
              <w:jc w:val="center"/>
              <w:rPr>
                <w:b/>
              </w:rPr>
            </w:pPr>
          </w:p>
        </w:tc>
        <w:tc>
          <w:tcPr>
            <w:tcW w:w="2880" w:type="dxa"/>
            <w:vMerge w:val="restart"/>
          </w:tcPr>
          <w:p w:rsidR="002977BF" w:rsidRDefault="002977BF" w:rsidP="000A3B89">
            <w:r w:rsidRPr="002977BF">
              <w:t>Please fax the following records immediately:</w:t>
            </w:r>
          </w:p>
          <w:p w:rsidR="002977BF" w:rsidRDefault="002977BF" w:rsidP="002977BF"/>
          <w:p w:rsidR="002977BF" w:rsidRDefault="00F77CFD" w:rsidP="002977BF">
            <w:r>
              <w:t xml:space="preserve">____ </w:t>
            </w:r>
            <w:r w:rsidR="002977BF">
              <w:t>Birth Certificate</w:t>
            </w:r>
          </w:p>
          <w:p w:rsidR="002977BF" w:rsidRDefault="00F77CFD" w:rsidP="002977BF">
            <w:r>
              <w:t xml:space="preserve">____ </w:t>
            </w:r>
            <w:r w:rsidR="002977BF">
              <w:t>Immunization Record</w:t>
            </w:r>
          </w:p>
          <w:p w:rsidR="002977BF" w:rsidRDefault="00F77CFD" w:rsidP="002977BF">
            <w:r>
              <w:t xml:space="preserve">____ </w:t>
            </w:r>
            <w:r w:rsidR="002977BF">
              <w:t>Grades</w:t>
            </w:r>
          </w:p>
          <w:p w:rsidR="002977BF" w:rsidRDefault="00F77CFD" w:rsidP="002977BF">
            <w:r>
              <w:t xml:space="preserve">____ </w:t>
            </w:r>
            <w:r w:rsidR="002977BF">
              <w:t>Current IEP</w:t>
            </w:r>
          </w:p>
          <w:p w:rsidR="002977BF" w:rsidRPr="002977BF" w:rsidRDefault="00F77CFD" w:rsidP="002977BF">
            <w:r>
              <w:t xml:space="preserve">____ </w:t>
            </w:r>
            <w:r w:rsidR="002977BF">
              <w:t>Other:</w:t>
            </w:r>
          </w:p>
        </w:tc>
      </w:tr>
      <w:tr w:rsidR="002977BF" w:rsidTr="00EA177A">
        <w:trPr>
          <w:trHeight w:val="572"/>
        </w:trPr>
        <w:tc>
          <w:tcPr>
            <w:tcW w:w="3330" w:type="dxa"/>
          </w:tcPr>
          <w:p w:rsidR="002977BF" w:rsidRDefault="002977BF" w:rsidP="000A3B89">
            <w:pPr>
              <w:rPr>
                <w:b/>
              </w:rPr>
            </w:pPr>
          </w:p>
          <w:p w:rsidR="002977BF" w:rsidRDefault="002977BF" w:rsidP="000A3B89">
            <w:pPr>
              <w:rPr>
                <w:b/>
              </w:rPr>
            </w:pPr>
          </w:p>
        </w:tc>
        <w:tc>
          <w:tcPr>
            <w:tcW w:w="900" w:type="dxa"/>
          </w:tcPr>
          <w:p w:rsidR="002977BF" w:rsidRDefault="002977BF" w:rsidP="000A3B89">
            <w:pPr>
              <w:rPr>
                <w:b/>
              </w:rPr>
            </w:pPr>
          </w:p>
        </w:tc>
        <w:tc>
          <w:tcPr>
            <w:tcW w:w="2250" w:type="dxa"/>
          </w:tcPr>
          <w:p w:rsidR="002977BF" w:rsidRDefault="002977BF" w:rsidP="000A3B89">
            <w:pPr>
              <w:rPr>
                <w:b/>
              </w:rPr>
            </w:pPr>
          </w:p>
        </w:tc>
        <w:tc>
          <w:tcPr>
            <w:tcW w:w="2880" w:type="dxa"/>
            <w:vMerge/>
          </w:tcPr>
          <w:p w:rsidR="002977BF" w:rsidRDefault="002977BF" w:rsidP="000A3B89">
            <w:pPr>
              <w:rPr>
                <w:b/>
              </w:rPr>
            </w:pPr>
          </w:p>
        </w:tc>
      </w:tr>
      <w:tr w:rsidR="002977BF" w:rsidTr="00EA177A">
        <w:trPr>
          <w:trHeight w:val="572"/>
        </w:trPr>
        <w:tc>
          <w:tcPr>
            <w:tcW w:w="3330" w:type="dxa"/>
          </w:tcPr>
          <w:p w:rsidR="002977BF" w:rsidRDefault="002977BF" w:rsidP="000A3B89">
            <w:pPr>
              <w:rPr>
                <w:b/>
              </w:rPr>
            </w:pPr>
          </w:p>
          <w:p w:rsidR="002977BF" w:rsidRDefault="002977BF" w:rsidP="000A3B89">
            <w:pPr>
              <w:rPr>
                <w:b/>
              </w:rPr>
            </w:pPr>
          </w:p>
        </w:tc>
        <w:tc>
          <w:tcPr>
            <w:tcW w:w="900" w:type="dxa"/>
          </w:tcPr>
          <w:p w:rsidR="002977BF" w:rsidRDefault="002977BF" w:rsidP="000A3B89">
            <w:pPr>
              <w:rPr>
                <w:b/>
              </w:rPr>
            </w:pPr>
          </w:p>
        </w:tc>
        <w:tc>
          <w:tcPr>
            <w:tcW w:w="2250" w:type="dxa"/>
          </w:tcPr>
          <w:p w:rsidR="002977BF" w:rsidRDefault="002977BF" w:rsidP="000A3B89">
            <w:pPr>
              <w:rPr>
                <w:b/>
              </w:rPr>
            </w:pPr>
          </w:p>
        </w:tc>
        <w:tc>
          <w:tcPr>
            <w:tcW w:w="2880" w:type="dxa"/>
            <w:vMerge/>
          </w:tcPr>
          <w:p w:rsidR="002977BF" w:rsidRDefault="002977BF" w:rsidP="000A3B89">
            <w:pPr>
              <w:rPr>
                <w:b/>
              </w:rPr>
            </w:pPr>
          </w:p>
        </w:tc>
      </w:tr>
      <w:tr w:rsidR="002977BF" w:rsidTr="00EA177A">
        <w:trPr>
          <w:trHeight w:val="588"/>
        </w:trPr>
        <w:tc>
          <w:tcPr>
            <w:tcW w:w="3330" w:type="dxa"/>
          </w:tcPr>
          <w:p w:rsidR="002977BF" w:rsidRDefault="002977BF" w:rsidP="000A3B89">
            <w:pPr>
              <w:rPr>
                <w:b/>
              </w:rPr>
            </w:pPr>
          </w:p>
          <w:p w:rsidR="002977BF" w:rsidRDefault="002977BF" w:rsidP="000A3B89">
            <w:pPr>
              <w:rPr>
                <w:b/>
              </w:rPr>
            </w:pPr>
          </w:p>
        </w:tc>
        <w:tc>
          <w:tcPr>
            <w:tcW w:w="900" w:type="dxa"/>
          </w:tcPr>
          <w:p w:rsidR="002977BF" w:rsidRDefault="002977BF" w:rsidP="000A3B89">
            <w:pPr>
              <w:rPr>
                <w:b/>
              </w:rPr>
            </w:pPr>
          </w:p>
        </w:tc>
        <w:tc>
          <w:tcPr>
            <w:tcW w:w="2250" w:type="dxa"/>
          </w:tcPr>
          <w:p w:rsidR="002977BF" w:rsidRDefault="002977BF" w:rsidP="000A3B89">
            <w:pPr>
              <w:rPr>
                <w:b/>
              </w:rPr>
            </w:pPr>
          </w:p>
        </w:tc>
        <w:tc>
          <w:tcPr>
            <w:tcW w:w="2880" w:type="dxa"/>
            <w:vMerge/>
          </w:tcPr>
          <w:p w:rsidR="002977BF" w:rsidRDefault="002977BF" w:rsidP="000A3B89">
            <w:pPr>
              <w:rPr>
                <w:b/>
              </w:rPr>
            </w:pPr>
          </w:p>
        </w:tc>
      </w:tr>
      <w:tr w:rsidR="002977BF" w:rsidTr="00EA177A">
        <w:trPr>
          <w:trHeight w:val="588"/>
        </w:trPr>
        <w:tc>
          <w:tcPr>
            <w:tcW w:w="3330" w:type="dxa"/>
          </w:tcPr>
          <w:p w:rsidR="002977BF" w:rsidRDefault="002977BF" w:rsidP="000A3B89">
            <w:pPr>
              <w:rPr>
                <w:b/>
              </w:rPr>
            </w:pPr>
          </w:p>
        </w:tc>
        <w:tc>
          <w:tcPr>
            <w:tcW w:w="900" w:type="dxa"/>
          </w:tcPr>
          <w:p w:rsidR="002977BF" w:rsidRDefault="002977BF" w:rsidP="000A3B89">
            <w:pPr>
              <w:rPr>
                <w:b/>
              </w:rPr>
            </w:pPr>
          </w:p>
        </w:tc>
        <w:tc>
          <w:tcPr>
            <w:tcW w:w="2250" w:type="dxa"/>
          </w:tcPr>
          <w:p w:rsidR="002977BF" w:rsidRDefault="002977BF" w:rsidP="000A3B89">
            <w:pPr>
              <w:rPr>
                <w:b/>
              </w:rPr>
            </w:pPr>
          </w:p>
        </w:tc>
        <w:tc>
          <w:tcPr>
            <w:tcW w:w="2880" w:type="dxa"/>
            <w:vMerge/>
          </w:tcPr>
          <w:p w:rsidR="002977BF" w:rsidRDefault="002977BF" w:rsidP="000A3B89">
            <w:pPr>
              <w:rPr>
                <w:b/>
              </w:rPr>
            </w:pPr>
          </w:p>
        </w:tc>
      </w:tr>
    </w:tbl>
    <w:p w:rsidR="000A3B89" w:rsidRDefault="000A3B89" w:rsidP="002977BF"/>
    <w:p w:rsidR="000A3B89" w:rsidRPr="002977BF" w:rsidRDefault="000A3B89" w:rsidP="002977BF">
      <w:pPr>
        <w:pStyle w:val="BodyTextIndent"/>
        <w:ind w:firstLine="0"/>
        <w:jc w:val="center"/>
        <w:rPr>
          <w:b/>
          <w:sz w:val="20"/>
          <w:szCs w:val="20"/>
        </w:rPr>
      </w:pPr>
      <w:r w:rsidRPr="002977BF">
        <w:rPr>
          <w:b/>
          <w:sz w:val="20"/>
          <w:szCs w:val="20"/>
        </w:rPr>
        <w:t>The Federal Family Rights and Privacy Act of 1974 and California Law do not require the School forwarding pupil records to obtain parent permission to release the records.</w:t>
      </w:r>
    </w:p>
    <w:p w:rsidR="000A3B89" w:rsidRPr="002977BF" w:rsidRDefault="000A3B89" w:rsidP="002977BF">
      <w:pPr>
        <w:ind w:left="180" w:hanging="180"/>
        <w:jc w:val="center"/>
        <w:rPr>
          <w:b/>
          <w:sz w:val="20"/>
          <w:szCs w:val="20"/>
          <w:u w:val="single"/>
        </w:rPr>
      </w:pPr>
    </w:p>
    <w:p w:rsidR="000A3B89" w:rsidRDefault="000A3B89" w:rsidP="000A3B89">
      <w:pPr>
        <w:ind w:left="180" w:hanging="180"/>
        <w:rPr>
          <w:u w:val="single"/>
        </w:rPr>
      </w:pPr>
    </w:p>
    <w:p w:rsidR="00924102" w:rsidRDefault="00924102" w:rsidP="00924102">
      <w:pPr>
        <w:pStyle w:val="NoSpacing"/>
        <w:rPr>
          <w:b/>
          <w:sz w:val="28"/>
          <w:szCs w:val="28"/>
        </w:rPr>
      </w:pPr>
    </w:p>
    <w:p w:rsidR="00D07F59" w:rsidRPr="00924102" w:rsidRDefault="00D07F59" w:rsidP="00495A8B">
      <w:pPr>
        <w:rPr>
          <w:sz w:val="28"/>
          <w:szCs w:val="28"/>
        </w:rPr>
      </w:pPr>
    </w:p>
    <w:sectPr w:rsidR="00D07F59" w:rsidRPr="00924102" w:rsidSect="000F1480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A5B" w:rsidRDefault="00721A5B">
      <w:r>
        <w:separator/>
      </w:r>
    </w:p>
  </w:endnote>
  <w:endnote w:type="continuationSeparator" w:id="0">
    <w:p w:rsidR="00721A5B" w:rsidRDefault="00721A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A5B" w:rsidRDefault="00721A5B">
      <w:r>
        <w:separator/>
      </w:r>
    </w:p>
  </w:footnote>
  <w:footnote w:type="continuationSeparator" w:id="0">
    <w:p w:rsidR="00721A5B" w:rsidRDefault="00721A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8957" w:type="dxa"/>
      <w:tblInd w:w="-7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006"/>
      <w:gridCol w:w="5951"/>
    </w:tblGrid>
    <w:tr w:rsidR="00721A5B" w:rsidTr="00721A5B">
      <w:trPr>
        <w:trHeight w:val="1607"/>
      </w:trPr>
      <w:tc>
        <w:tcPr>
          <w:tcW w:w="3006" w:type="dxa"/>
          <w:vAlign w:val="bottom"/>
        </w:tcPr>
        <w:p w:rsidR="00721A5B" w:rsidRDefault="00721A5B" w:rsidP="001F7B08">
          <w:pPr>
            <w:pStyle w:val="Header"/>
          </w:pPr>
          <w:r>
            <w:rPr>
              <w:noProof/>
            </w:rPr>
            <w:drawing>
              <wp:inline distT="0" distB="0" distL="0" distR="0">
                <wp:extent cx="1751400" cy="905474"/>
                <wp:effectExtent l="19050" t="0" r="1200" b="0"/>
                <wp:docPr id="1" name="Picture 1" descr="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.jpg"/>
                        <pic:cNvPicPr/>
                      </pic:nvPicPr>
                      <pic:blipFill>
                        <a:blip r:embed="rId1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1400" cy="905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1" w:type="dxa"/>
          <w:vAlign w:val="bottom"/>
        </w:tcPr>
        <w:p w:rsidR="00721A5B" w:rsidRPr="002D6993" w:rsidRDefault="00721A5B" w:rsidP="001F7B08">
          <w:pPr>
            <w:pStyle w:val="Header"/>
            <w:rPr>
              <w:b/>
              <w:sz w:val="28"/>
            </w:rPr>
          </w:pPr>
          <w:r w:rsidRPr="002D6993">
            <w:rPr>
              <w:b/>
              <w:sz w:val="28"/>
            </w:rPr>
            <w:t>Flournoy Union Elementary School District</w:t>
          </w:r>
        </w:p>
        <w:p w:rsidR="00721A5B" w:rsidRPr="002D6993" w:rsidRDefault="00721A5B" w:rsidP="001F7B08">
          <w:pPr>
            <w:pStyle w:val="Header"/>
            <w:rPr>
              <w:rFonts w:ascii="Franklin Gothic Medium Cond" w:hAnsi="Franklin Gothic Medium Cond"/>
              <w:sz w:val="22"/>
              <w:szCs w:val="22"/>
            </w:rPr>
          </w:pPr>
          <w:r w:rsidRPr="002D6993">
            <w:rPr>
              <w:rFonts w:ascii="Franklin Gothic Medium Cond" w:hAnsi="Franklin Gothic Medium Cond"/>
              <w:sz w:val="22"/>
              <w:szCs w:val="22"/>
            </w:rPr>
            <w:t>15850 Paskenta Road / PO Box 2260, Flournoy, CA 96029</w:t>
          </w:r>
        </w:p>
        <w:p w:rsidR="002D6993" w:rsidRPr="002D6993" w:rsidRDefault="002D6993" w:rsidP="001F7B08">
          <w:pPr>
            <w:pStyle w:val="Header"/>
            <w:rPr>
              <w:rFonts w:ascii="Franklin Gothic Medium Cond" w:hAnsi="Franklin Gothic Medium Cond"/>
              <w:sz w:val="22"/>
              <w:szCs w:val="22"/>
            </w:rPr>
          </w:pPr>
          <w:r w:rsidRPr="002D6993">
            <w:rPr>
              <w:rFonts w:ascii="Franklin Gothic Medium Cond" w:hAnsi="Franklin Gothic Medium Cond"/>
              <w:sz w:val="22"/>
              <w:szCs w:val="22"/>
            </w:rPr>
            <w:t>530.833.5331 – 530.833.5332 Fax</w:t>
          </w:r>
        </w:p>
        <w:p w:rsidR="002D6993" w:rsidRPr="002D6993" w:rsidRDefault="002D6993" w:rsidP="001F7B08">
          <w:pPr>
            <w:pStyle w:val="Header"/>
            <w:rPr>
              <w:rFonts w:ascii="Franklin Gothic Medium Cond" w:hAnsi="Franklin Gothic Medium Cond"/>
              <w:sz w:val="22"/>
              <w:szCs w:val="22"/>
            </w:rPr>
          </w:pPr>
          <w:hyperlink r:id="rId2" w:history="1">
            <w:r w:rsidRPr="001974F0">
              <w:rPr>
                <w:rStyle w:val="Hyperlink"/>
                <w:rFonts w:ascii="Franklin Gothic Medium Cond" w:hAnsi="Franklin Gothic Medium Cond"/>
                <w:sz w:val="22"/>
                <w:szCs w:val="22"/>
              </w:rPr>
              <w:t>www.flournoyschool.org</w:t>
            </w:r>
          </w:hyperlink>
        </w:p>
      </w:tc>
    </w:tr>
  </w:tbl>
  <w:p w:rsidR="00721A5B" w:rsidRDefault="00721A5B" w:rsidP="002D6993">
    <w:pPr>
      <w:pStyle w:val="Header"/>
      <w:pBdr>
        <w:bottom w:val="single" w:sz="4" w:space="1" w:color="000000" w:themeColor="text1"/>
      </w:pBdr>
      <w:tabs>
        <w:tab w:val="clear" w:pos="8640"/>
        <w:tab w:val="right" w:pos="8460"/>
      </w:tabs>
      <w:ind w:right="-720"/>
    </w:pPr>
  </w:p>
  <w:p w:rsidR="00721A5B" w:rsidRDefault="00721A5B" w:rsidP="00523F58">
    <w:pPr>
      <w:pStyle w:val="Header"/>
      <w:tabs>
        <w:tab w:val="clear" w:pos="8640"/>
        <w:tab w:val="right" w:pos="8460"/>
      </w:tabs>
      <w:ind w:left="-720" w:right="-7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A141A"/>
    <w:multiLevelType w:val="hybridMultilevel"/>
    <w:tmpl w:val="9F0E784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701D54EF"/>
    <w:multiLevelType w:val="hybridMultilevel"/>
    <w:tmpl w:val="078868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/>
  <w:rsids>
    <w:rsidRoot w:val="00444627"/>
    <w:rsid w:val="00077F28"/>
    <w:rsid w:val="000A3B89"/>
    <w:rsid w:val="000F1480"/>
    <w:rsid w:val="00113841"/>
    <w:rsid w:val="001B5081"/>
    <w:rsid w:val="001D0B29"/>
    <w:rsid w:val="001E7F3E"/>
    <w:rsid w:val="001F7B08"/>
    <w:rsid w:val="0020704E"/>
    <w:rsid w:val="002977BF"/>
    <w:rsid w:val="002C0FE4"/>
    <w:rsid w:val="002D41AF"/>
    <w:rsid w:val="002D6993"/>
    <w:rsid w:val="002E3CE3"/>
    <w:rsid w:val="00314340"/>
    <w:rsid w:val="003646C6"/>
    <w:rsid w:val="00380EE6"/>
    <w:rsid w:val="00386DE6"/>
    <w:rsid w:val="003960CB"/>
    <w:rsid w:val="003B3F81"/>
    <w:rsid w:val="003D34F5"/>
    <w:rsid w:val="004128CB"/>
    <w:rsid w:val="00444627"/>
    <w:rsid w:val="00495A8B"/>
    <w:rsid w:val="004B3A24"/>
    <w:rsid w:val="004C40FB"/>
    <w:rsid w:val="004E184C"/>
    <w:rsid w:val="00523B9D"/>
    <w:rsid w:val="00523F58"/>
    <w:rsid w:val="0055687B"/>
    <w:rsid w:val="00572018"/>
    <w:rsid w:val="00594C62"/>
    <w:rsid w:val="005D53FA"/>
    <w:rsid w:val="005E2F21"/>
    <w:rsid w:val="00635449"/>
    <w:rsid w:val="006641E2"/>
    <w:rsid w:val="00665E5B"/>
    <w:rsid w:val="006920A8"/>
    <w:rsid w:val="006B6C43"/>
    <w:rsid w:val="006F2125"/>
    <w:rsid w:val="007028FC"/>
    <w:rsid w:val="00711930"/>
    <w:rsid w:val="00721A5B"/>
    <w:rsid w:val="007E793A"/>
    <w:rsid w:val="008118D0"/>
    <w:rsid w:val="008779FD"/>
    <w:rsid w:val="008A2C20"/>
    <w:rsid w:val="008D021E"/>
    <w:rsid w:val="008F06B8"/>
    <w:rsid w:val="00924102"/>
    <w:rsid w:val="009277F4"/>
    <w:rsid w:val="00942A94"/>
    <w:rsid w:val="00984E2B"/>
    <w:rsid w:val="009D3B48"/>
    <w:rsid w:val="00A35CB5"/>
    <w:rsid w:val="00A448BF"/>
    <w:rsid w:val="00AC073E"/>
    <w:rsid w:val="00AD7E18"/>
    <w:rsid w:val="00AF024B"/>
    <w:rsid w:val="00AF2A6A"/>
    <w:rsid w:val="00AF4557"/>
    <w:rsid w:val="00B07A17"/>
    <w:rsid w:val="00B7404A"/>
    <w:rsid w:val="00BC35A3"/>
    <w:rsid w:val="00BE4E9E"/>
    <w:rsid w:val="00C15FF5"/>
    <w:rsid w:val="00C80ECB"/>
    <w:rsid w:val="00C94B3B"/>
    <w:rsid w:val="00CD6BF0"/>
    <w:rsid w:val="00D02789"/>
    <w:rsid w:val="00D07F59"/>
    <w:rsid w:val="00D150D5"/>
    <w:rsid w:val="00D57C1E"/>
    <w:rsid w:val="00D873C7"/>
    <w:rsid w:val="00D96E43"/>
    <w:rsid w:val="00DD461C"/>
    <w:rsid w:val="00E84158"/>
    <w:rsid w:val="00E920D0"/>
    <w:rsid w:val="00EA177A"/>
    <w:rsid w:val="00ED69C0"/>
    <w:rsid w:val="00EF7CCB"/>
    <w:rsid w:val="00F25745"/>
    <w:rsid w:val="00F77CFD"/>
    <w:rsid w:val="00FD37E5"/>
    <w:rsid w:val="00FE0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4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0F148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F1480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unhideWhenUsed/>
    <w:rsid w:val="00DD461C"/>
    <w:rPr>
      <w:color w:val="0000FF"/>
      <w:u w:val="single"/>
    </w:rPr>
  </w:style>
  <w:style w:type="table" w:styleId="TableGrid">
    <w:name w:val="Table Grid"/>
    <w:basedOn w:val="TableNormal"/>
    <w:uiPriority w:val="59"/>
    <w:rsid w:val="006B6C4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C4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24102"/>
    <w:rPr>
      <w:sz w:val="24"/>
      <w:szCs w:val="24"/>
    </w:rPr>
  </w:style>
  <w:style w:type="table" w:customStyle="1" w:styleId="Calendar1">
    <w:name w:val="Calendar 1"/>
    <w:basedOn w:val="TableNormal"/>
    <w:uiPriority w:val="99"/>
    <w:qFormat/>
    <w:rsid w:val="00D07F59"/>
    <w:rPr>
      <w:rFonts w:asciiTheme="minorHAnsi" w:eastAsiaTheme="minorEastAsia" w:hAnsiTheme="minorHAnsi" w:cstheme="minorBidi"/>
      <w:sz w:val="22"/>
      <w:szCs w:val="22"/>
      <w:lang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BodyTextIndent">
    <w:name w:val="Body Text Indent"/>
    <w:basedOn w:val="Normal"/>
    <w:link w:val="BodyTextIndentChar"/>
    <w:semiHidden/>
    <w:rsid w:val="000A3B89"/>
    <w:pPr>
      <w:ind w:left="180" w:hanging="180"/>
    </w:pPr>
  </w:style>
  <w:style w:type="character" w:customStyle="1" w:styleId="BodyTextIndentChar">
    <w:name w:val="Body Text Indent Char"/>
    <w:basedOn w:val="DefaultParagraphFont"/>
    <w:link w:val="BodyTextIndent"/>
    <w:semiHidden/>
    <w:rsid w:val="000A3B8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42A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lournoyschool.org" TargetMode="External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jensen\Application%20Data\Microsoft\Templates\Flournoy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C82B12-2BE6-45DC-AE19-688D0CCBA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Flournoy Letterhead Template</Template>
  <TotalTime>92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Links>
    <vt:vector size="6" baseType="variant">
      <vt:variant>
        <vt:i4>4128776</vt:i4>
      </vt:variant>
      <vt:variant>
        <vt:i4>0</vt:i4>
      </vt:variant>
      <vt:variant>
        <vt:i4>0</vt:i4>
      </vt:variant>
      <vt:variant>
        <vt:i4>5</vt:i4>
      </vt:variant>
      <vt:variant>
        <vt:lpwstr>mailto:kburkhar@tehamaed.org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Tammi Jensen</dc:creator>
  <cp:lastModifiedBy>mflournoy</cp:lastModifiedBy>
  <cp:revision>10</cp:revision>
  <cp:lastPrinted>2015-10-22T18:32:00Z</cp:lastPrinted>
  <dcterms:created xsi:type="dcterms:W3CDTF">2015-08-18T20:03:00Z</dcterms:created>
  <dcterms:modified xsi:type="dcterms:W3CDTF">2015-10-22T18:32:00Z</dcterms:modified>
</cp:coreProperties>
</file>